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137" w:rsidRDefault="00695137">
      <w:pPr>
        <w:pStyle w:val="a3"/>
        <w:ind w:firstLine="0"/>
        <w:rPr>
          <w:b/>
          <w:color w:val="26282F"/>
        </w:rPr>
      </w:pPr>
      <w:bookmarkStart w:id="0" w:name="_GoBack"/>
      <w:bookmarkEnd w:id="0"/>
    </w:p>
    <w:tbl>
      <w:tblPr>
        <w:tblW w:w="9355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3119"/>
        <w:gridCol w:w="3260"/>
      </w:tblGrid>
      <w:tr w:rsidR="00695137">
        <w:tblPrEx>
          <w:tblCellMar>
            <w:top w:w="0" w:type="dxa"/>
            <w:bottom w:w="0" w:type="dxa"/>
          </w:tblCellMar>
        </w:tblPrEx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>Рассмотрено на заседании совета школы</w:t>
            </w:r>
          </w:p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>Протокол №2 от 24.03.2025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 xml:space="preserve">Принято на Педагогическом совете </w:t>
            </w:r>
          </w:p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>Протокол № 24.03.2025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 xml:space="preserve">Утверждаю </w:t>
            </w:r>
          </w:p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>Директор школы              Семенко К.А.</w:t>
            </w:r>
          </w:p>
          <w:p w:rsidR="00695137" w:rsidRDefault="00207BC3">
            <w:pPr>
              <w:pStyle w:val="a3"/>
              <w:ind w:firstLine="0"/>
              <w:rPr>
                <w:color w:val="26282F"/>
                <w:sz w:val="22"/>
              </w:rPr>
            </w:pPr>
            <w:r>
              <w:rPr>
                <w:color w:val="26282F"/>
                <w:sz w:val="22"/>
              </w:rPr>
              <w:t>Приказ № 14</w:t>
            </w:r>
            <w:r>
              <w:rPr>
                <w:color w:val="26282F"/>
                <w:sz w:val="22"/>
              </w:rPr>
              <w:t xml:space="preserve"> от 25.03.2025</w:t>
            </w:r>
          </w:p>
        </w:tc>
      </w:tr>
    </w:tbl>
    <w:p w:rsidR="00695137" w:rsidRDefault="00695137">
      <w:pPr>
        <w:pStyle w:val="a3"/>
        <w:ind w:firstLine="0"/>
        <w:rPr>
          <w:b/>
          <w:color w:val="26282F"/>
        </w:rPr>
      </w:pPr>
    </w:p>
    <w:p w:rsidR="00695137" w:rsidRDefault="00695137">
      <w:pPr>
        <w:pStyle w:val="a3"/>
        <w:ind w:firstLine="0"/>
        <w:rPr>
          <w:b/>
          <w:color w:val="26282F"/>
        </w:rPr>
      </w:pPr>
    </w:p>
    <w:p w:rsidR="00695137" w:rsidRDefault="00695137">
      <w:pPr>
        <w:pStyle w:val="a3"/>
      </w:pPr>
    </w:p>
    <w:p w:rsidR="00695137" w:rsidRDefault="00695137">
      <w:pPr>
        <w:pStyle w:val="a3"/>
      </w:pPr>
    </w:p>
    <w:p w:rsidR="00695137" w:rsidRDefault="00695137">
      <w:pPr>
        <w:pStyle w:val="a3"/>
      </w:pPr>
    </w:p>
    <w:p w:rsidR="00695137" w:rsidRDefault="00695137">
      <w:pPr>
        <w:pStyle w:val="a3"/>
      </w:pPr>
    </w:p>
    <w:p w:rsidR="00695137" w:rsidRDefault="00695137">
      <w:pPr>
        <w:pStyle w:val="a3"/>
      </w:pPr>
    </w:p>
    <w:p w:rsidR="00695137" w:rsidRDefault="00695137">
      <w:pPr>
        <w:pStyle w:val="a3"/>
      </w:pPr>
    </w:p>
    <w:p w:rsidR="00695137" w:rsidRDefault="00207BC3">
      <w:pPr>
        <w:pStyle w:val="1"/>
      </w:pPr>
      <w:r>
        <w:t xml:space="preserve">Правила приема на обучение по образовательным программам начального общего, основного общего и среднего общего образования в МОБУ «Сузановская СОШ» </w:t>
      </w:r>
      <w:proofErr w:type="spellStart"/>
      <w:r>
        <w:t>Новосергиевского</w:t>
      </w:r>
      <w:proofErr w:type="spellEnd"/>
      <w:r>
        <w:t xml:space="preserve"> района Оренбургской области</w:t>
      </w:r>
    </w:p>
    <w:p w:rsidR="00695137" w:rsidRDefault="00695137">
      <w:pPr>
        <w:pStyle w:val="1"/>
      </w:pPr>
    </w:p>
    <w:p w:rsidR="00695137" w:rsidRDefault="00695137">
      <w:pPr>
        <w:pStyle w:val="1"/>
      </w:pPr>
    </w:p>
    <w:p w:rsidR="00000000" w:rsidRDefault="00207BC3">
      <w:pPr>
        <w:sectPr w:rsidR="00000000">
          <w:headerReference w:type="default" r:id="rId7"/>
          <w:footerReference w:type="default" r:id="rId8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695137">
      <w:pPr>
        <w:pStyle w:val="a3"/>
        <w:tabs>
          <w:tab w:val="left" w:pos="993"/>
        </w:tabs>
      </w:pPr>
    </w:p>
    <w:p w:rsidR="00695137" w:rsidRDefault="00207BC3">
      <w:pPr>
        <w:pStyle w:val="a3"/>
        <w:numPr>
          <w:ilvl w:val="0"/>
          <w:numId w:val="1"/>
        </w:numPr>
        <w:tabs>
          <w:tab w:val="left" w:pos="993"/>
        </w:tabs>
        <w:ind w:left="0" w:firstLine="720"/>
      </w:pPr>
      <w:bookmarkStart w:id="1" w:name="anchor1001"/>
      <w:bookmarkEnd w:id="1"/>
      <w:r>
        <w:t xml:space="preserve">Правила приема на обучение по </w:t>
      </w:r>
      <w:r>
        <w:t>образовательным программам начального общего, основного общего и среднего общего образования в МОБУ «Сузановская СОШ» (далее основные общеобразовательные программы) разработаны на основании:</w:t>
      </w:r>
    </w:p>
    <w:p w:rsidR="00695137" w:rsidRDefault="00207BC3">
      <w:pPr>
        <w:pStyle w:val="a3"/>
        <w:tabs>
          <w:tab w:val="left" w:pos="993"/>
        </w:tabs>
        <w:ind w:firstLine="0"/>
      </w:pPr>
      <w:r>
        <w:t>- Федерального закона от 29 декабря 2012 г. N 273-ФЗ "Об образова</w:t>
      </w:r>
      <w:r>
        <w:t>нии в Российской Федерации".</w:t>
      </w:r>
    </w:p>
    <w:p w:rsidR="00695137" w:rsidRDefault="00207BC3">
      <w:pPr>
        <w:pStyle w:val="1"/>
        <w:tabs>
          <w:tab w:val="left" w:pos="993"/>
        </w:tabs>
        <w:spacing w:before="0" w:after="0"/>
        <w:ind w:firstLine="0"/>
        <w:jc w:val="both"/>
        <w:rPr>
          <w:b w:val="0"/>
        </w:rPr>
      </w:pPr>
      <w:r>
        <w:rPr>
          <w:b w:val="0"/>
        </w:rPr>
        <w:t xml:space="preserve">- Приказа Министерства просвещения РФ от 2 сентября 2020 г. N 458 "Об утверждении Порядка приема на обучение по образовательным программам начального общего, основного общего и среднего общего образования" и </w:t>
      </w:r>
      <w:proofErr w:type="gramStart"/>
      <w:r>
        <w:rPr>
          <w:b w:val="0"/>
        </w:rPr>
        <w:t>изменений</w:t>
      </w:r>
      <w:proofErr w:type="gramEnd"/>
      <w:r>
        <w:rPr>
          <w:b w:val="0"/>
        </w:rPr>
        <w:t xml:space="preserve"> и дополне</w:t>
      </w:r>
      <w:r>
        <w:rPr>
          <w:b w:val="0"/>
        </w:rPr>
        <w:t>ний, внесенных:</w:t>
      </w:r>
    </w:p>
    <w:p w:rsidR="00695137" w:rsidRDefault="00207BC3">
      <w:pPr>
        <w:pStyle w:val="a3"/>
        <w:tabs>
          <w:tab w:val="left" w:pos="993"/>
        </w:tabs>
        <w:ind w:firstLine="0"/>
      </w:pPr>
      <w:r>
        <w:t xml:space="preserve">- </w:t>
      </w:r>
      <w:hyperlink r:id="rId9" w:history="1">
        <w:r>
          <w:t>Приказ</w:t>
        </w:r>
      </w:hyperlink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8 октября 2021 г. N 707.</w:t>
      </w:r>
    </w:p>
    <w:p w:rsidR="00695137" w:rsidRDefault="00207BC3">
      <w:pPr>
        <w:pStyle w:val="a3"/>
        <w:tabs>
          <w:tab w:val="left" w:pos="993"/>
        </w:tabs>
        <w:ind w:firstLine="0"/>
      </w:pPr>
      <w:r>
        <w:t xml:space="preserve">- </w:t>
      </w:r>
      <w:hyperlink r:id="rId10" w:history="1">
        <w:r>
          <w:t>Приказ</w:t>
        </w:r>
      </w:hyperlink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3</w:t>
      </w:r>
      <w:r>
        <w:t>0 августа 2022 г. N 784.</w:t>
      </w:r>
    </w:p>
    <w:p w:rsidR="00695137" w:rsidRDefault="00207BC3">
      <w:pPr>
        <w:pStyle w:val="a3"/>
        <w:tabs>
          <w:tab w:val="left" w:pos="993"/>
        </w:tabs>
        <w:ind w:firstLine="0"/>
      </w:pPr>
      <w:r>
        <w:t xml:space="preserve">- </w:t>
      </w:r>
      <w:hyperlink r:id="rId11" w:history="1">
        <w:r>
          <w:t>Приказ</w:t>
        </w:r>
      </w:hyperlink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23 января 2023 г. N 47.</w:t>
      </w:r>
    </w:p>
    <w:p w:rsidR="00695137" w:rsidRDefault="00207BC3">
      <w:pPr>
        <w:pStyle w:val="a3"/>
        <w:tabs>
          <w:tab w:val="left" w:pos="993"/>
        </w:tabs>
        <w:ind w:firstLine="0"/>
      </w:pPr>
      <w:r>
        <w:t xml:space="preserve">- </w:t>
      </w:r>
      <w:hyperlink r:id="rId12" w:history="1">
        <w:r>
          <w:t>Приказ</w:t>
        </w:r>
      </w:hyperlink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</w:t>
      </w:r>
      <w:r>
        <w:t>от 30 августа 2023 г. N 642.</w:t>
      </w:r>
    </w:p>
    <w:p w:rsidR="00695137" w:rsidRDefault="00207BC3">
      <w:pPr>
        <w:pStyle w:val="a3"/>
        <w:tabs>
          <w:tab w:val="left" w:pos="993"/>
        </w:tabs>
        <w:ind w:firstLine="0"/>
      </w:pPr>
      <w:r>
        <w:t xml:space="preserve">- </w:t>
      </w:r>
      <w:hyperlink r:id="rId13" w:history="1">
        <w:r>
          <w:t>Приказ</w:t>
        </w:r>
      </w:hyperlink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04 марта 20235 г. N 171.</w:t>
      </w:r>
    </w:p>
    <w:p w:rsidR="00695137" w:rsidRDefault="00207BC3">
      <w:pPr>
        <w:pStyle w:val="a3"/>
        <w:ind w:firstLine="0"/>
      </w:pPr>
      <w:bookmarkStart w:id="2" w:name="anchor1002"/>
      <w:bookmarkEnd w:id="2"/>
      <w:r>
        <w:t xml:space="preserve">           2. Прием на обучение по основным общеобразовательным программам за счет бюджетных асси</w:t>
      </w:r>
      <w:r>
        <w:t xml:space="preserve">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4" w:history="1">
        <w:r>
          <w:t>Федеральным законом</w:t>
        </w:r>
      </w:hyperlink>
      <w:r>
        <w:t xml:space="preserve"> от 29 декабря 2</w:t>
      </w:r>
      <w:r>
        <w:t>012 г. N 273-ФЗ "Об образовании в Российской Федерации</w:t>
      </w:r>
      <w:proofErr w:type="gramStart"/>
      <w:r>
        <w:t>"</w:t>
      </w:r>
      <w:r>
        <w:rPr>
          <w:vertAlign w:val="superscript"/>
        </w:rPr>
        <w:t> </w:t>
      </w:r>
      <w:r>
        <w:t xml:space="preserve"> (</w:t>
      </w:r>
      <w:proofErr w:type="gramEnd"/>
      <w:r>
        <w:t>далее - Федеральный закон).</w:t>
      </w:r>
    </w:p>
    <w:p w:rsidR="00695137" w:rsidRDefault="00207BC3">
      <w:pPr>
        <w:pStyle w:val="a3"/>
      </w:pPr>
      <w:bookmarkStart w:id="3" w:name="anchor1003"/>
      <w:bookmarkEnd w:id="3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</w:t>
      </w:r>
      <w:r>
        <w:t xml:space="preserve">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5" w:history="1">
        <w:r>
          <w:t>Федеральным законом</w:t>
        </w:r>
      </w:hyperlink>
      <w:r>
        <w:t>.</w:t>
      </w:r>
    </w:p>
    <w:p w:rsidR="00695137" w:rsidRDefault="00207BC3">
      <w:pPr>
        <w:pStyle w:val="a3"/>
      </w:pPr>
      <w:bookmarkStart w:id="4" w:name="anchor1004"/>
      <w:bookmarkEnd w:id="4"/>
      <w:r>
        <w:t xml:space="preserve">4. Правила приема на обучение по основным общеобразовательным </w:t>
      </w:r>
      <w:proofErr w:type="gramStart"/>
      <w:r>
        <w:t>программам  обеспечивают</w:t>
      </w:r>
      <w:proofErr w:type="gramEnd"/>
      <w:r>
        <w:t xml:space="preserve"> прием всех граждан, которые имеют право на получение общего образования соответствующего уровня, если иное не пред</w:t>
      </w:r>
      <w:r>
        <w:t xml:space="preserve">усмотрено </w:t>
      </w:r>
      <w:hyperlink r:id="rId16" w:history="1">
        <w:r>
          <w:t>Федеральным законом</w:t>
        </w:r>
      </w:hyperlink>
      <w:r>
        <w:rPr>
          <w:vertAlign w:val="superscript"/>
        </w:rPr>
        <w:t> </w:t>
      </w:r>
      <w:r>
        <w:t>.</w:t>
      </w:r>
    </w:p>
    <w:p w:rsidR="00695137" w:rsidRDefault="00207BC3">
      <w:pPr>
        <w:pStyle w:val="a3"/>
      </w:pPr>
      <w:r>
        <w:t xml:space="preserve">Правила приема в МОБУ «Сузановская СОШ» на обучение по основным общеобразовательным программам обеспечивают также прием в образовательную организацию </w:t>
      </w:r>
      <w:r>
        <w:t>граждан, имеющих право на получение общего образования соответствующего уровня и проживающих на закрепленной территории.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695137" w:rsidRDefault="00207BC3">
      <w:pPr>
        <w:pStyle w:val="a3"/>
      </w:pPr>
      <w:r>
        <w:lastRenderedPageBreak/>
        <w:t>5. Закрепление МОБУ «Сузановская СОШ» за конкретными территориями осуществляется Постановлением Администрации муниципального образован</w:t>
      </w:r>
      <w:r>
        <w:t xml:space="preserve">ия </w:t>
      </w:r>
      <w:proofErr w:type="spellStart"/>
      <w:r>
        <w:t>Новосергиевский</w:t>
      </w:r>
      <w:proofErr w:type="spellEnd"/>
      <w:r>
        <w:t xml:space="preserve"> район Оренбургской области.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6. МОБУ «Сузановская СОШ»  размещает на своем информационном стенде и официальном сайте в сети "Интернет" </w:t>
      </w:r>
      <w:hyperlink r:id="rId17" w:history="1">
        <w:r>
          <w:rPr>
            <w:rStyle w:val="af3"/>
          </w:rPr>
          <w:t>Правила приема, перевода, отчисления</w:t>
        </w:r>
      </w:hyperlink>
      <w:r>
        <w:t xml:space="preserve"> издаваемый не позднее 15 марта текущего года распорядительный акт о закреплении образовательных организаций за конкретными территориями в течение 10 ка</w:t>
      </w:r>
      <w:r>
        <w:t>лендарных дней с момента его издания.</w:t>
      </w:r>
    </w:p>
    <w:p w:rsidR="00695137" w:rsidRDefault="00207BC3">
      <w:pPr>
        <w:pStyle w:val="a3"/>
      </w:pPr>
      <w:bookmarkStart w:id="5" w:name="anchor1007"/>
      <w:bookmarkEnd w:id="5"/>
      <w:r>
        <w:t xml:space="preserve">7. Правила приема в МОБУ «Сузановская СОШ» на обучение по основным общеобразовательным программам в части, не урегулированной </w:t>
      </w:r>
      <w:hyperlink r:id="rId18" w:history="1">
        <w:r>
          <w:t>законодательством</w:t>
        </w:r>
      </w:hyperlink>
      <w:r>
        <w:t xml:space="preserve"> об обр</w:t>
      </w:r>
      <w:r>
        <w:t xml:space="preserve">азовании, устанавливаются общеобразовательной организацией </w:t>
      </w:r>
      <w:proofErr w:type="gramStart"/>
      <w:r>
        <w:t>самостоятельно</w:t>
      </w:r>
      <w:r>
        <w:rPr>
          <w:vertAlign w:val="superscript"/>
        </w:rPr>
        <w:t> </w:t>
      </w:r>
      <w:r>
        <w:t>.</w:t>
      </w:r>
      <w:proofErr w:type="gramEnd"/>
    </w:p>
    <w:p w:rsidR="00695137" w:rsidRDefault="00207BC3">
      <w:pPr>
        <w:pStyle w:val="a3"/>
      </w:pPr>
      <w:bookmarkStart w:id="6" w:name="anchor1008"/>
      <w:bookmarkEnd w:id="6"/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</w:t>
      </w:r>
      <w:r>
        <w:t>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</w:t>
      </w:r>
      <w:r>
        <w:t>ным программам начального общего образования в более раннем или более позднем возрасте.</w:t>
      </w:r>
    </w:p>
    <w:p w:rsidR="00695137" w:rsidRDefault="00695137">
      <w:bookmarkStart w:id="7" w:name="anchor1009"/>
      <w:bookmarkEnd w:id="7"/>
    </w:p>
    <w:p w:rsidR="00000000" w:rsidRDefault="00207BC3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9. Во внеочередном порядке предоставляются места в МОБУ «Сузановская СОШ» детям, указанным в </w:t>
      </w:r>
      <w:hyperlink r:id="rId19" w:history="1">
        <w:r>
          <w:t>пункте</w:t>
        </w:r>
        <w:r>
          <w:t xml:space="preserve"> 8 статьи 24</w:t>
        </w:r>
      </w:hyperlink>
      <w:r>
        <w:t xml:space="preserve"> Федерального закона от 27 мая 1998 г. N 76-ФЗ "О статусе военнослужащих", и детям, указанным в </w:t>
      </w:r>
      <w:hyperlink r:id="rId20" w:history="1">
        <w:r>
          <w:t>статье 28</w:t>
        </w:r>
        <w:r>
          <w:rPr>
            <w:vertAlign w:val="superscript"/>
          </w:rPr>
          <w:t> 1</w:t>
        </w:r>
      </w:hyperlink>
      <w:r>
        <w:t>Федерального закона от 3 июля 2016 г. N 226-ФЗ "О войсках национальн</w:t>
      </w:r>
      <w:r>
        <w:t>ой гвардии Российской Федерации", по месту жительства их семей.</w:t>
      </w:r>
    </w:p>
    <w:p w:rsidR="00695137" w:rsidRDefault="00207BC3">
      <w:pPr>
        <w:pStyle w:val="a3"/>
      </w:pPr>
      <w:bookmarkStart w:id="8" w:name="anchor1010"/>
      <w:bookmarkEnd w:id="8"/>
      <w:r>
        <w:t xml:space="preserve">10. В первоочередном порядке предоставляются места в МОБУ «Сузановская СОШ» детям, указанным в </w:t>
      </w:r>
      <w:hyperlink r:id="rId21" w:history="1">
        <w:r>
          <w:t>абзаце втором части 6 стать</w:t>
        </w:r>
        <w:r>
          <w:t>и 19</w:t>
        </w:r>
      </w:hyperlink>
      <w:r>
        <w:t xml:space="preserve"> Федерального закона от 27 мая 1998 г. N 76-ФЗ "О статусе военнослужащих", по месту жительства их семей.</w:t>
      </w:r>
    </w:p>
    <w:p w:rsidR="00695137" w:rsidRDefault="00207BC3">
      <w:pPr>
        <w:pStyle w:val="a3"/>
      </w:pPr>
      <w:r>
        <w:t xml:space="preserve">В первоочередном порядке также предоставляются места в МОБУ «Сузановская СОШ» по месту жительства детям, указанным в </w:t>
      </w:r>
      <w:hyperlink r:id="rId22" w:history="1">
        <w: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r:id="rId23" w:history="1">
        <w:r>
          <w:rPr>
            <w:vertAlign w:val="superscript"/>
          </w:rPr>
          <w:t>12</w:t>
        </w:r>
      </w:hyperlink>
      <w:r>
        <w:t xml:space="preserve">, детям сотрудников органов внутренних дел, не являющихся сотрудниками полиции, и детям, указанным в </w:t>
      </w:r>
      <w:hyperlink r:id="rId24" w:history="1">
        <w:r>
          <w:t>части 14 статьи 3</w:t>
        </w:r>
      </w:hyperlink>
      <w: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</w:t>
      </w:r>
      <w:r>
        <w:t>е акты Российской Федерации"</w:t>
      </w:r>
      <w:r>
        <w:rPr>
          <w:vertAlign w:val="superscript"/>
        </w:rPr>
        <w:t> </w:t>
      </w:r>
      <w:r>
        <w:t>.</w:t>
      </w:r>
    </w:p>
    <w:p w:rsidR="00695137" w:rsidRDefault="00207BC3">
      <w:pPr>
        <w:pStyle w:val="a3"/>
      </w:pPr>
      <w:bookmarkStart w:id="9" w:name="anchor1011"/>
      <w:bookmarkEnd w:id="9"/>
      <w:r>
        <w:t xml:space="preserve">11. Прием на обучение в МОБУ «Сузановская СОШ» проводится на принципах равных условий приема для всех поступающих, за исключением лиц, которым в соответствии с </w:t>
      </w:r>
      <w:hyperlink r:id="rId25" w:history="1">
        <w:r>
          <w:t>Федеральным законом</w:t>
        </w:r>
      </w:hyperlink>
      <w:r>
        <w:t xml:space="preserve"> предоставлены особые права (преимущества) при приеме на обучение.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</w:t>
      </w:r>
      <w:r>
        <w:t xml:space="preserve">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МОБУ «Сузановская СОШ»,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</w:t>
      </w:r>
      <w:r>
        <w:t>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</w:t>
      </w:r>
      <w:r>
        <w:t xml:space="preserve">ных </w:t>
      </w:r>
      <w:hyperlink r:id="rId26" w:history="1">
        <w:r>
          <w:t>частями 5</w:t>
        </w:r>
      </w:hyperlink>
      <w:r>
        <w:t xml:space="preserve"> и </w:t>
      </w:r>
      <w:hyperlink r:id="rId27" w:history="1">
        <w:r>
          <w:t>6 статьи 67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r>
        <w:t>.</w:t>
      </w:r>
    </w:p>
    <w:p w:rsidR="00695137" w:rsidRDefault="00207BC3">
      <w:pPr>
        <w:pStyle w:val="a3"/>
      </w:pPr>
      <w:bookmarkStart w:id="10" w:name="anchor1013"/>
      <w:bookmarkEnd w:id="10"/>
      <w:r>
        <w:t>13. Дети с ограниченными возможностями здоровья принимаются на</w:t>
      </w:r>
      <w:r>
        <w:t xml:space="preserve">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r>
        <w:t>психолого-медико-педагогической комиссии.</w:t>
      </w:r>
    </w:p>
    <w:p w:rsidR="00695137" w:rsidRDefault="00207BC3">
      <w:pPr>
        <w:pStyle w:val="a3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695137" w:rsidRDefault="00207BC3">
      <w:pPr>
        <w:pStyle w:val="a3"/>
      </w:pPr>
      <w:bookmarkStart w:id="11" w:name="anchor1014"/>
      <w:bookmarkEnd w:id="11"/>
      <w:r>
        <w:lastRenderedPageBreak/>
        <w:t>14. Прием в МОБУ «Су</w:t>
      </w:r>
      <w:r>
        <w:t>зановская СОШ» осуществляется в течение всего учебного года при наличии свободных мест.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15. В приеме в МОБУ «Сузановская СОШ» может быть отказано только по причине отсутствия в ней свободных мест, а также при невыполнении условий, установленных </w:t>
      </w:r>
      <w:hyperlink r:id="rId28" w:history="1">
        <w:r>
          <w:t>частью 2</w:t>
        </w:r>
        <w:r>
          <w:rPr>
            <w:vertAlign w:val="superscript"/>
          </w:rPr>
          <w:t> </w:t>
        </w:r>
        <w:r>
          <w:t>статьи 78</w:t>
        </w:r>
      </w:hyperlink>
      <w:r>
        <w:t xml:space="preserve"> Федерального закона, за исключением случаев, предусмотренных </w:t>
      </w:r>
      <w:hyperlink r:id="rId29" w:history="1">
        <w:r>
          <w:t>частями 5</w:t>
        </w:r>
      </w:hyperlink>
      <w:r>
        <w:t xml:space="preserve"> и </w:t>
      </w:r>
      <w:hyperlink r:id="rId30" w:history="1">
        <w:r>
          <w:t>6 статьи 67</w:t>
        </w:r>
      </w:hyperlink>
      <w:r>
        <w:t xml:space="preserve"> и </w:t>
      </w:r>
      <w:hyperlink r:id="rId31" w:history="1">
        <w:r>
          <w:t>статьей 88</w:t>
        </w:r>
      </w:hyperlink>
      <w:r>
        <w:t xml:space="preserve"> Федерального закона. В случае отсутствия мест в МОБУ «Сузановская СОШ» родители (законные пре</w:t>
      </w:r>
      <w:r>
        <w:t xml:space="preserve">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в Отдел образования муниципального образования </w:t>
      </w:r>
      <w:proofErr w:type="spellStart"/>
      <w:r>
        <w:t>Новосергиевский</w:t>
      </w:r>
      <w:proofErr w:type="spellEnd"/>
      <w:r>
        <w:t xml:space="preserve"> район О</w:t>
      </w:r>
      <w:r>
        <w:t>ренбургской области.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>16. МОБУ «Сузановская СОШ»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695137" w:rsidRDefault="00207BC3">
      <w:pPr>
        <w:pStyle w:val="a3"/>
      </w:pPr>
      <w:r>
        <w:t>о количестве мест в первых классах не позднее 10 календ</w:t>
      </w:r>
      <w:r>
        <w:t>арных дней с момента издания распорядительного акта;</w:t>
      </w:r>
    </w:p>
    <w:p w:rsidR="00695137" w:rsidRDefault="00207BC3">
      <w:pPr>
        <w:pStyle w:val="a3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>17. Прием заявлений о приеме на обучение в первый класс для детей,</w:t>
      </w:r>
      <w:r>
        <w:t xml:space="preserve"> указанных в </w:t>
      </w:r>
      <w:hyperlink r:id="rId32" w:history="1">
        <w:r>
          <w:t>пунктах 9</w:t>
        </w:r>
      </w:hyperlink>
      <w:r>
        <w:t xml:space="preserve">, </w:t>
      </w:r>
      <w:hyperlink r:id="rId33" w:history="1">
        <w:r>
          <w:t>10</w:t>
        </w:r>
      </w:hyperlink>
      <w:r>
        <w:t xml:space="preserve"> и </w:t>
      </w:r>
      <w:hyperlink r:id="rId34" w:history="1">
        <w:r>
          <w:t>12</w:t>
        </w:r>
      </w:hyperlink>
      <w:r>
        <w:t xml:space="preserve"> Правил,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r:id="rId35" w:history="1">
        <w: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</w:t>
      </w:r>
      <w:r>
        <w:t xml:space="preserve"> в первый класс.</w:t>
      </w:r>
    </w:p>
    <w:p w:rsidR="00695137" w:rsidRDefault="00207BC3">
      <w:pPr>
        <w:pStyle w:val="a3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95137" w:rsidRDefault="00207BC3">
      <w:pPr>
        <w:pStyle w:val="a3"/>
      </w:pPr>
      <w:bookmarkStart w:id="12" w:name="anchor100174"/>
      <w:bookmarkEnd w:id="12"/>
      <w:r>
        <w:t xml:space="preserve">МОБУ «Сузановская СОШ» </w:t>
      </w:r>
      <w:r>
        <w:t xml:space="preserve">в случае окончания приема в первый класс всех детей, указанных в </w:t>
      </w:r>
      <w:hyperlink r:id="rId36" w:history="1">
        <w:r>
          <w:t>пунктах 9</w:t>
        </w:r>
      </w:hyperlink>
      <w:r>
        <w:t xml:space="preserve">, </w:t>
      </w:r>
      <w:hyperlink r:id="rId37" w:history="1">
        <w:r>
          <w:t>10</w:t>
        </w:r>
      </w:hyperlink>
      <w:r>
        <w:t xml:space="preserve"> и </w:t>
      </w:r>
      <w:hyperlink r:id="rId38" w:history="1">
        <w:r>
          <w:t>12</w:t>
        </w:r>
      </w:hyperlink>
      <w:r>
        <w:t xml:space="preserve"> Правил, а также проживающих на закрепленной территории, осуществляют прием детей, не </w:t>
      </w:r>
      <w:r>
        <w:t>проживающих на закрепленной территории, ранее 6 июля текущего года.</w:t>
      </w:r>
    </w:p>
    <w:p w:rsidR="00695137" w:rsidRDefault="00207BC3">
      <w:pPr>
        <w:pStyle w:val="a3"/>
      </w:pPr>
      <w:bookmarkStart w:id="13" w:name="anchor10174"/>
      <w:bookmarkStart w:id="14" w:name="anchor1018"/>
      <w:bookmarkEnd w:id="13"/>
      <w:bookmarkEnd w:id="14"/>
      <w:r>
        <w:t xml:space="preserve">18. Организация индивидуального отбора при приеме в МОБУ «Сузановская СОШ» для получения основного общего и среднего общего образования с углубленным изучением отдельных учебных предметов </w:t>
      </w:r>
      <w:r>
        <w:t>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695137">
      <w:pPr>
        <w:pStyle w:val="a3"/>
        <w:ind w:firstLine="0"/>
      </w:pPr>
    </w:p>
    <w:p w:rsidR="00695137" w:rsidRDefault="00207BC3">
      <w:pPr>
        <w:pStyle w:val="a3"/>
      </w:pPr>
      <w:bookmarkStart w:id="15" w:name="anchor1020"/>
      <w:bookmarkEnd w:id="15"/>
      <w:r>
        <w:t>19. При приеме на обучение МОБУ «Сузановская СОШ» обязана ознакомить поступающего и (или) его родителей (законных предс</w:t>
      </w:r>
      <w:r>
        <w:t>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</w:t>
      </w:r>
      <w:r>
        <w:t>й деятельности, права и обязанности обучающихся.</w:t>
      </w:r>
    </w:p>
    <w:p w:rsidR="00695137" w:rsidRDefault="00207BC3">
      <w:pPr>
        <w:pStyle w:val="a3"/>
      </w:pPr>
      <w:bookmarkStart w:id="16" w:name="anchor1021"/>
      <w:bookmarkEnd w:id="16"/>
      <w:r>
        <w:t>20.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</w:t>
      </w:r>
      <w:r>
        <w:t xml:space="preserve">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695137" w:rsidRDefault="00207BC3">
      <w:pPr>
        <w:pStyle w:val="a3"/>
      </w:pPr>
      <w:bookmarkStart w:id="17" w:name="anchor1022"/>
      <w:bookmarkEnd w:id="17"/>
      <w:r>
        <w:t xml:space="preserve">21. Прием на обучение по основным общеобразовательным </w:t>
      </w:r>
      <w:r>
        <w:t xml:space="preserve">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39" w:history="1">
        <w:r>
          <w:t>пунктом 1 части 1 статьи 34</w:t>
        </w:r>
      </w:hyperlink>
      <w:r>
        <w:t xml:space="preserve"> Федерального</w:t>
      </w:r>
      <w:r>
        <w:t xml:space="preserve"> закона.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22.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</w:t>
      </w:r>
      <w:r>
        <w:t>на обучение, указанные в пункте 2</w:t>
      </w:r>
      <w:hyperlink r:id="rId40" w:history="1">
        <w:r>
          <w:t>5</w:t>
        </w:r>
      </w:hyperlink>
      <w:r>
        <w:t xml:space="preserve"> Правил, подает (подают) одним из следующих способов:</w:t>
      </w:r>
    </w:p>
    <w:p w:rsidR="00695137" w:rsidRDefault="00207BC3">
      <w:pPr>
        <w:pStyle w:val="a3"/>
      </w:pPr>
      <w:r>
        <w:t xml:space="preserve">в электронной форме посредством </w:t>
      </w:r>
      <w:hyperlink r:id="rId41" w:history="1">
        <w:r>
          <w:t>ЕПГУ</w:t>
        </w:r>
      </w:hyperlink>
      <w:r>
        <w:t>;</w:t>
      </w:r>
    </w:p>
    <w:p w:rsidR="00695137" w:rsidRDefault="00207BC3">
      <w:pPr>
        <w:pStyle w:val="a3"/>
      </w:pPr>
      <w:r>
        <w:lastRenderedPageBreak/>
        <w:t>с использованием функционала (сервисов) региональных госуда</w:t>
      </w:r>
      <w:r>
        <w:t xml:space="preserve">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hyperlink r:id="rId42" w:history="1">
        <w:r>
          <w:t>ЕПГУ</w:t>
        </w:r>
      </w:hyperlink>
      <w:r>
        <w:t>;</w:t>
      </w:r>
    </w:p>
    <w:p w:rsidR="00695137" w:rsidRDefault="00207BC3">
      <w:pPr>
        <w:pStyle w:val="a3"/>
      </w:pPr>
      <w:r>
        <w:t>через операторов почтовой связи общего</w:t>
      </w:r>
      <w:r>
        <w:t xml:space="preserve"> пользования заказным письмом с уведомлением о вручении;</w:t>
      </w:r>
    </w:p>
    <w:p w:rsidR="00695137" w:rsidRDefault="00207BC3">
      <w:pPr>
        <w:pStyle w:val="a3"/>
      </w:pPr>
      <w:r>
        <w:t>лично в общеобразовательную организацию.</w:t>
      </w:r>
    </w:p>
    <w:p w:rsidR="00695137" w:rsidRDefault="00207BC3">
      <w:pPr>
        <w:pStyle w:val="a3"/>
      </w:pPr>
      <w:r>
        <w:t>Ответственный МОБУ «Сузановская СОШ» осуществляет проверку достоверности сведений, указанных в заявлении о приеме на обучение, и соответствия действительности</w:t>
      </w:r>
      <w:r>
        <w:t xml:space="preserve">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95137" w:rsidRDefault="00207BC3">
      <w:pPr>
        <w:pStyle w:val="a3"/>
      </w:pPr>
      <w:r>
        <w:t>Информация о ре</w:t>
      </w:r>
      <w:r>
        <w:t xml:space="preserve">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hyperlink r:id="rId43" w:history="1">
        <w:r>
          <w:t>ЕПГУ</w:t>
        </w:r>
      </w:hyperlink>
      <w:r>
        <w:t xml:space="preserve"> (при условии завершения прохождения проц</w:t>
      </w:r>
      <w:r>
        <w:t>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>22(1). Родитель (родители) (законный (законные) представитель (представители) ребенка</w:t>
      </w:r>
      <w:r>
        <w:t xml:space="preserve">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</w:t>
      </w:r>
      <w:hyperlink r:id="rId44" w:history="1">
        <w:r>
          <w:t>пунктах 25(1)</w:t>
        </w:r>
      </w:hyperlink>
      <w:r>
        <w:t xml:space="preserve"> и </w:t>
      </w:r>
      <w:hyperlink r:id="rId45" w:history="1">
        <w:r>
          <w:t>25(2)</w:t>
        </w:r>
      </w:hyperlink>
      <w:r>
        <w:t xml:space="preserve"> Правил, подает (подают) одним из следующих способов:</w:t>
      </w:r>
    </w:p>
    <w:p w:rsidR="00695137" w:rsidRDefault="00207BC3">
      <w:pPr>
        <w:pStyle w:val="a3"/>
      </w:pPr>
      <w:r>
        <w:t xml:space="preserve">в электронной форме посредством </w:t>
      </w:r>
      <w:hyperlink r:id="rId46" w:history="1">
        <w:r>
          <w:t>ЕПГУ</w:t>
        </w:r>
      </w:hyperlink>
      <w:r>
        <w:t>;</w:t>
      </w:r>
    </w:p>
    <w:p w:rsidR="00695137" w:rsidRDefault="00207BC3">
      <w:pPr>
        <w:pStyle w:val="a3"/>
      </w:pPr>
      <w:r>
        <w:t>с использованием региональных порталов государственных и муниципальных у</w:t>
      </w:r>
      <w:r>
        <w:t>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695137" w:rsidRDefault="00207BC3">
      <w:pPr>
        <w:pStyle w:val="a3"/>
      </w:pPr>
      <w:r>
        <w:t>через операторов почтовой связи общего пользования заказным письмом с уведомлением о вручении.</w:t>
      </w:r>
    </w:p>
    <w:p w:rsidR="00695137" w:rsidRDefault="00207BC3">
      <w:pPr>
        <w:pStyle w:val="a3"/>
      </w:pPr>
      <w:r>
        <w:t>Посл</w:t>
      </w:r>
      <w:r>
        <w:t xml:space="preserve">е представления документов, предусмотренных </w:t>
      </w:r>
      <w:hyperlink r:id="rId47" w:history="1">
        <w:r>
          <w:t>пунктами 25(1)</w:t>
        </w:r>
      </w:hyperlink>
      <w:r>
        <w:t xml:space="preserve"> и </w:t>
      </w:r>
      <w:hyperlink r:id="rId48" w:history="1">
        <w:r>
          <w:t>25(2)</w:t>
        </w:r>
      </w:hyperlink>
      <w:r>
        <w:t xml:space="preserve"> Правил, в течение 5 рабочих дней МОБУ «Сузановская СОШ» проводится проверка их комплектности.</w:t>
      </w:r>
    </w:p>
    <w:p w:rsidR="00695137" w:rsidRDefault="00207BC3">
      <w:pPr>
        <w:pStyle w:val="a3"/>
      </w:pPr>
      <w:r>
        <w:t>В случае представления неполного комп</w:t>
      </w:r>
      <w:r>
        <w:t xml:space="preserve">лекта документов, предусмотренных </w:t>
      </w:r>
      <w:hyperlink r:id="rId49" w:history="1">
        <w:r>
          <w:t>пунктами 25(1)</w:t>
        </w:r>
      </w:hyperlink>
      <w:r>
        <w:t xml:space="preserve"> и </w:t>
      </w:r>
      <w:hyperlink r:id="rId50" w:history="1">
        <w:r>
          <w:t>25(2)</w:t>
        </w:r>
      </w:hyperlink>
      <w:r>
        <w:t xml:space="preserve"> Правил, МОБУ «Сузановская СОШ» возвращает заявление без его рассмотрения.</w:t>
      </w:r>
    </w:p>
    <w:p w:rsidR="00695137" w:rsidRDefault="00207BC3">
      <w:pPr>
        <w:pStyle w:val="a3"/>
      </w:pPr>
      <w:r>
        <w:t>В случае представления полного комплекта документов, предусмотренны</w:t>
      </w:r>
      <w:r>
        <w:t xml:space="preserve">х </w:t>
      </w:r>
      <w:hyperlink r:id="rId51" w:history="1">
        <w:r>
          <w:t>пунктами 25(1)</w:t>
        </w:r>
      </w:hyperlink>
      <w:r>
        <w:t xml:space="preserve"> и </w:t>
      </w:r>
      <w:hyperlink r:id="rId52" w:history="1">
        <w:r>
          <w:t>25(2)</w:t>
        </w:r>
      </w:hyperlink>
      <w:r>
        <w:t xml:space="preserve"> Правил, МОБУ «Сузановская СОШ» в течение 25 рабочих дней осуществляет проверку достоверности предоставленных документов. При проведении указанной проверки МОБУ «Сузановская </w:t>
      </w:r>
      <w:r>
        <w:t>СОШ»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695137" w:rsidRDefault="00207BC3">
      <w:pPr>
        <w:pStyle w:val="a3"/>
      </w:pPr>
      <w:r>
        <w:t xml:space="preserve">В случае представления полного комплекта документов, предусмотренных </w:t>
      </w:r>
      <w:hyperlink r:id="rId53" w:history="1">
        <w:r>
          <w:t>пунктами 25(1)</w:t>
        </w:r>
      </w:hyperlink>
      <w:r>
        <w:t xml:space="preserve"> и </w:t>
      </w:r>
      <w:hyperlink r:id="rId54" w:history="1">
        <w:r>
          <w:t>25(2)</w:t>
        </w:r>
      </w:hyperlink>
      <w:r>
        <w:t xml:space="preserve"> Правил,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 или лицом без гражданс</w:t>
      </w:r>
      <w:r>
        <w:t>тва, направляется МОБУ «Сузановская СОШ»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</w:t>
      </w:r>
      <w:r>
        <w:t>го общего, основного общего и среднего общего образования (далее - тестирование).</w:t>
      </w:r>
    </w:p>
    <w:p w:rsidR="00695137" w:rsidRDefault="00207BC3">
      <w:pPr>
        <w:pStyle w:val="a3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</w:t>
      </w:r>
      <w:r>
        <w:t xml:space="preserve">ом без гражданства, направляется по адресу (почтовый или электронный), указанному в заявлении о приеме на обучение, и в личный кабинет </w:t>
      </w:r>
      <w:hyperlink r:id="rId55" w:history="1">
        <w:r>
          <w:t>ЕПГУ</w:t>
        </w:r>
      </w:hyperlink>
      <w:r>
        <w:t xml:space="preserve"> (при наличии).</w:t>
      </w:r>
    </w:p>
    <w:p w:rsidR="00695137" w:rsidRDefault="00207BC3">
      <w:pPr>
        <w:pStyle w:val="a3"/>
      </w:pPr>
      <w:r>
        <w:t>Одновременно о направлении на тестирование ребенка, являюще</w:t>
      </w:r>
      <w:r>
        <w:t xml:space="preserve">гося иностранным гражданином или лицом без гражданства, или поступающего, являющегося иностранным гражданином или лицом без гражданства, МОБУ «Сузановская СОШ» уведомляет тестирующую организацию в электронной форме посредством </w:t>
      </w:r>
      <w:hyperlink r:id="rId56" w:history="1">
        <w:r>
          <w:t>ЕПГУ</w:t>
        </w:r>
      </w:hyperlink>
      <w:r>
        <w:t xml:space="preserve"> или с использованием региональных порталов </w:t>
      </w:r>
      <w:r>
        <w:lastRenderedPageBreak/>
        <w:t>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695137" w:rsidRDefault="00207BC3">
      <w:pPr>
        <w:pStyle w:val="a3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</w:t>
      </w:r>
      <w:r>
        <w:t xml:space="preserve">тах его проведения МОБУ «Сузановская СОШ», выдавшую направление, в электронной форме посредством </w:t>
      </w:r>
      <w:hyperlink r:id="rId57" w:history="1">
        <w:r>
          <w:t>ЕПГУ</w:t>
        </w:r>
      </w:hyperlink>
      <w:r>
        <w:t xml:space="preserve"> или с использованием региональных порталов государственных и муниципальных услуг и (или) функционала (сервисов) </w:t>
      </w:r>
      <w:r>
        <w:t>региональных государственных информационных систем субъектов Российской Федерации (при наличии технической возможности).</w:t>
      </w:r>
    </w:p>
    <w:p w:rsidR="00695137" w:rsidRDefault="00207BC3">
      <w:pPr>
        <w:pStyle w:val="a3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</w:t>
      </w:r>
      <w:r>
        <w:t xml:space="preserve">цом без гражданства, или поступающего, являющегося иностранным гражданином или лицом без гражданства, МОБУ «Сузановская СОШ» направляется по адресу (почтовый или электронный), указанному в заявлении о приеме на обучение, и в личный кабинет </w:t>
      </w:r>
      <w:hyperlink r:id="rId58" w:history="1">
        <w:r>
          <w:t>ЕПГУ</w:t>
        </w:r>
      </w:hyperlink>
      <w:r>
        <w:t xml:space="preserve"> (при наличии).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23.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9" w:history="1">
        <w:r>
          <w:t>пунк</w:t>
        </w:r>
        <w:r>
          <w:t>том 1 части 1 статьи 34</w:t>
        </w:r>
      </w:hyperlink>
      <w:r>
        <w:t xml:space="preserve"> Федерального </w:t>
      </w:r>
      <w:proofErr w:type="gramStart"/>
      <w:r>
        <w:t>закона</w:t>
      </w:r>
      <w:r>
        <w:rPr>
          <w:vertAlign w:val="superscript"/>
        </w:rPr>
        <w:t> </w:t>
      </w:r>
      <w:r>
        <w:t>,</w:t>
      </w:r>
      <w:proofErr w:type="gramEnd"/>
      <w:r>
        <w:t xml:space="preserve"> указываются следующие сведения:</w:t>
      </w:r>
    </w:p>
    <w:p w:rsidR="00695137" w:rsidRDefault="00207BC3">
      <w:pPr>
        <w:pStyle w:val="a3"/>
      </w:pPr>
      <w:r>
        <w:t>фамилия, имя, отчество (при наличии) ребенка или поступающего;</w:t>
      </w:r>
    </w:p>
    <w:p w:rsidR="00695137" w:rsidRDefault="00207BC3">
      <w:pPr>
        <w:pStyle w:val="a3"/>
      </w:pPr>
      <w:r>
        <w:t>дата рождения ребенка или поступающего;</w:t>
      </w:r>
    </w:p>
    <w:p w:rsidR="00695137" w:rsidRDefault="00207BC3">
      <w:pPr>
        <w:pStyle w:val="a3"/>
      </w:pPr>
      <w:r>
        <w:t>адрес места жительства и (или) адрес места пребывания ребенка или поступающ</w:t>
      </w:r>
      <w:r>
        <w:t>его;</w:t>
      </w:r>
    </w:p>
    <w:p w:rsidR="00695137" w:rsidRDefault="00207BC3">
      <w:pPr>
        <w:pStyle w:val="a3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695137" w:rsidRDefault="00207BC3">
      <w:pPr>
        <w:pStyle w:val="a3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695137" w:rsidRDefault="00207BC3">
      <w:pPr>
        <w:pStyle w:val="a3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 xml:space="preserve">) </w:t>
      </w:r>
      <w:r>
        <w:t>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695137" w:rsidRDefault="00207BC3">
      <w:pPr>
        <w:pStyle w:val="a3"/>
      </w:pPr>
      <w:r>
        <w:t>о наличии права внеочередного, первоочередного или преимущественного приема;</w:t>
      </w:r>
    </w:p>
    <w:p w:rsidR="00695137" w:rsidRDefault="00207BC3">
      <w:pPr>
        <w:pStyle w:val="a3"/>
      </w:pPr>
      <w:r>
        <w:t>о потребности ребенка или поступающего в обучении по адаптированной образовательной программе</w:t>
      </w:r>
      <w: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</w:t>
      </w:r>
      <w:r>
        <w:t>твии с индивидуальной программой реабилитации;</w:t>
      </w:r>
    </w:p>
    <w:p w:rsidR="00695137" w:rsidRDefault="00207BC3">
      <w:pPr>
        <w:pStyle w:val="a3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</w:t>
      </w:r>
      <w:r>
        <w:t>ме);</w:t>
      </w:r>
    </w:p>
    <w:p w:rsidR="00695137" w:rsidRDefault="00207BC3">
      <w:pPr>
        <w:pStyle w:val="a3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695137" w:rsidRDefault="00207BC3">
      <w:pPr>
        <w:pStyle w:val="a3"/>
      </w:pPr>
      <w:r>
        <w:t>язык образования (в случае полу</w:t>
      </w:r>
      <w:r>
        <w:t>чения образования на родном языке из числа языков народов Российской Федерации или на иностранном языке);</w:t>
      </w:r>
    </w:p>
    <w:p w:rsidR="00695137" w:rsidRDefault="00207BC3">
      <w:pPr>
        <w:pStyle w:val="a3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</w:t>
      </w:r>
      <w:r>
        <w:t>ации, в том числе русского языка как родного языка);</w:t>
      </w:r>
    </w:p>
    <w:p w:rsidR="00695137" w:rsidRDefault="00207BC3">
      <w:pPr>
        <w:pStyle w:val="a3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</w:t>
      </w:r>
      <w:r>
        <w:t>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695137" w:rsidRDefault="00207BC3">
      <w:pPr>
        <w:pStyle w:val="a3"/>
      </w:pPr>
      <w:bookmarkStart w:id="18" w:name="anchor12416"/>
      <w:bookmarkEnd w:id="18"/>
      <w:r>
        <w:t>согласие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на </w:t>
      </w:r>
      <w:r>
        <w:t>обработку персональных данных.</w:t>
      </w:r>
    </w:p>
    <w:p w:rsidR="00695137" w:rsidRDefault="00207BC3">
      <w:pPr>
        <w:pStyle w:val="a3"/>
      </w:pPr>
      <w:bookmarkStart w:id="19" w:name="anchor12417"/>
      <w:bookmarkEnd w:id="19"/>
      <w:r>
        <w:lastRenderedPageBreak/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</w:t>
      </w:r>
      <w:r>
        <w:t>анства, дополнительно в заявлении о приеме на обучение дает (дают) согласие для прохождения тестирования.</w:t>
      </w:r>
    </w:p>
    <w:p w:rsidR="00695137" w:rsidRDefault="00207BC3">
      <w:pPr>
        <w:pStyle w:val="a3"/>
      </w:pPr>
      <w:bookmarkStart w:id="20" w:name="anchor1025"/>
      <w:bookmarkEnd w:id="20"/>
      <w:r>
        <w:t>24. Образец заявления о приеме на обучение размещается МОБУ «Сузановская СОШ» организацией на своих информационном стенде и официальном сайте в сети И</w:t>
      </w:r>
      <w:r>
        <w:t>нтернет.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bookmarkStart w:id="21" w:name="anchor1026"/>
      <w:bookmarkEnd w:id="21"/>
      <w:r>
        <w:t>25.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695137" w:rsidRDefault="00207BC3">
      <w:pPr>
        <w:pStyle w:val="a3"/>
      </w:pPr>
      <w:bookmarkStart w:id="22" w:name="anchor1265"/>
      <w:bookmarkEnd w:id="22"/>
      <w:r>
        <w:t>копию документа, удостоверяющего личность родителя (законного представителя) ребенка или поступающего;</w:t>
      </w:r>
    </w:p>
    <w:p w:rsidR="00695137" w:rsidRDefault="00207BC3">
      <w:pPr>
        <w:pStyle w:val="a3"/>
      </w:pPr>
      <w:r>
        <w:t>копию свидетельства о рожде</w:t>
      </w:r>
      <w:r>
        <w:t>нии ребенка или документа, подтверждающего родство заявителя;</w:t>
      </w:r>
    </w:p>
    <w:p w:rsidR="00695137" w:rsidRDefault="00207BC3">
      <w:pPr>
        <w:pStyle w:val="a3"/>
      </w:pPr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</w:t>
      </w:r>
      <w:r>
        <w:t xml:space="preserve">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695137" w:rsidRDefault="00207BC3">
      <w:pPr>
        <w:pStyle w:val="a3"/>
      </w:pPr>
      <w:r>
        <w:t>копию документа, подтверждающего установление опеки или попечительства (при необходимости);</w:t>
      </w:r>
    </w:p>
    <w:p w:rsidR="00695137" w:rsidRDefault="00207BC3">
      <w:pPr>
        <w:pStyle w:val="a3"/>
      </w:pPr>
      <w:r>
        <w:t>копи</w:t>
      </w:r>
      <w:r>
        <w:t xml:space="preserve">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</w:t>
      </w:r>
      <w:r>
        <w:t>проживающего на закрепленной территории);</w:t>
      </w:r>
    </w:p>
    <w:p w:rsidR="00695137" w:rsidRDefault="00207BC3">
      <w:pPr>
        <w:pStyle w:val="a3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</w:t>
      </w:r>
      <w:r>
        <w:t>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t>;</w:t>
      </w:r>
    </w:p>
    <w:p w:rsidR="00695137" w:rsidRDefault="00207BC3">
      <w:pPr>
        <w:pStyle w:val="a3"/>
      </w:pPr>
      <w:r>
        <w:t>копию заключения психолого-медико-педагогической комиссии (при наличии).</w:t>
      </w:r>
    </w:p>
    <w:p w:rsidR="00695137" w:rsidRDefault="00207BC3">
      <w:pPr>
        <w:pStyle w:val="a3"/>
      </w:pPr>
      <w:r>
        <w:t>При посещении МОБУ «Сузановская СОШ»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</w:t>
      </w:r>
      <w:r>
        <w:t xml:space="preserve">ребенка предъявляет(ют) оригиналы документов, указанных в </w:t>
      </w:r>
      <w:hyperlink r:id="rId60" w:history="1">
        <w:r>
          <w:t>абзацах 2-6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695137" w:rsidRDefault="00207BC3">
      <w:pPr>
        <w:pStyle w:val="a3"/>
      </w:pPr>
      <w:bookmarkStart w:id="23" w:name="anchor10269"/>
      <w:bookmarkEnd w:id="23"/>
      <w:r>
        <w:t>При приеме на обучение</w:t>
      </w:r>
      <w:r>
        <w:t xml:space="preserve">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695137" w:rsidRDefault="00695137">
      <w:bookmarkStart w:id="24" w:name="anchor12611"/>
      <w:bookmarkEnd w:id="24"/>
    </w:p>
    <w:p w:rsidR="00000000" w:rsidRDefault="00207BC3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695137" w:rsidRDefault="00207BC3">
      <w:pPr>
        <w:pStyle w:val="a3"/>
      </w:pPr>
      <w:r>
        <w:t>25(1). Родитель (родители) (законный (законные) представитель (представители) ребенка, являющегося иностра</w:t>
      </w:r>
      <w:r>
        <w:t>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695137" w:rsidRDefault="00207BC3">
      <w:pPr>
        <w:pStyle w:val="a3"/>
      </w:pPr>
      <w:r>
        <w:t>копии документов, подтверждающих родство заявителя (заявителей) (или законность представления прав ребенка</w:t>
      </w:r>
      <w:r>
        <w:t>);</w:t>
      </w:r>
    </w:p>
    <w:p w:rsidR="00695137" w:rsidRDefault="00207BC3">
      <w:pPr>
        <w:pStyle w:val="a3"/>
      </w:pPr>
      <w:bookmarkStart w:id="25" w:name="anchor12613"/>
      <w:bookmarkEnd w:id="25"/>
      <w: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</w:t>
      </w:r>
      <w:r>
        <w:t>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</w:t>
      </w:r>
      <w:r>
        <w:t>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695137" w:rsidRDefault="00207BC3">
      <w:pPr>
        <w:pStyle w:val="a3"/>
      </w:pPr>
      <w:bookmarkStart w:id="26" w:name="anchor12614"/>
      <w:bookmarkEnd w:id="26"/>
      <w:r>
        <w:lastRenderedPageBreak/>
        <w:t>копии документов, подтверждающих прохождение госуда</w:t>
      </w:r>
      <w:r>
        <w:t>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695137" w:rsidRDefault="00207BC3">
      <w:pPr>
        <w:pStyle w:val="a3"/>
      </w:pPr>
      <w:r>
        <w:t>копии документов, подтверждающих изучение русского языка ребен</w:t>
      </w:r>
      <w:r>
        <w:t>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</w:t>
      </w:r>
      <w:r>
        <w:t>ичии);</w:t>
      </w:r>
    </w:p>
    <w:p w:rsidR="00695137" w:rsidRDefault="00207BC3">
      <w:pPr>
        <w:pStyle w:val="a3"/>
      </w:pPr>
      <w:bookmarkStart w:id="27" w:name="anchor12616"/>
      <w:bookmarkEnd w:id="27"/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</w:t>
      </w:r>
      <w:r>
        <w:t>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</w:t>
      </w:r>
      <w:r>
        <w:t>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</w:t>
      </w:r>
      <w:r>
        <w:t xml:space="preserve">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  <w:r>
        <w:rPr>
          <w:vertAlign w:val="superscript"/>
        </w:rPr>
        <w:t> </w:t>
      </w:r>
      <w:hyperlink r:id="rId61" w:history="1">
        <w:r>
          <w:rPr>
            <w:vertAlign w:val="superscript"/>
          </w:rPr>
          <w:t>29(3)</w:t>
        </w:r>
      </w:hyperlink>
      <w:r>
        <w:t>;</w:t>
      </w:r>
    </w:p>
    <w:p w:rsidR="00695137" w:rsidRDefault="00207BC3">
      <w:pPr>
        <w:pStyle w:val="a3"/>
      </w:pPr>
      <w:bookmarkStart w:id="28" w:name="anchor12617"/>
      <w:bookmarkEnd w:id="28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</w:t>
      </w:r>
      <w:r>
        <w:t xml:space="preserve">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695137" w:rsidRDefault="00207BC3">
      <w:pPr>
        <w:pStyle w:val="a3"/>
      </w:pPr>
      <w:r>
        <w:t>медицинское заключение об отсутствии у ребенка, являющегося инос</w:t>
      </w:r>
      <w:r>
        <w:t xml:space="preserve">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</w:t>
      </w:r>
      <w:hyperlink r:id="rId62" w:history="1">
        <w:r>
          <w:t>перечнем</w:t>
        </w:r>
      </w:hyperlink>
      <w:r>
        <w:t xml:space="preserve">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63" w:history="1">
        <w:r>
          <w:t>частью 2 статьи 43</w:t>
        </w:r>
      </w:hyperlink>
      <w:r>
        <w:t xml:space="preserve"> Федерально</w:t>
      </w:r>
      <w:r>
        <w:t>го закона от 21 ноября 2011 г. N 323-ФЗ "Об основах охраны здоровья граждан в Российской Федерации";</w:t>
      </w:r>
    </w:p>
    <w:p w:rsidR="00695137" w:rsidRDefault="00207BC3">
      <w:pPr>
        <w:pStyle w:val="a3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695137" w:rsidRDefault="00207BC3">
      <w:pPr>
        <w:pStyle w:val="a3"/>
      </w:pPr>
      <w:r>
        <w:t>Иностранные граждане и лица без гра</w:t>
      </w:r>
      <w:r>
        <w:t>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695137"/>
    <w:p w:rsidR="00000000" w:rsidRDefault="00207BC3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25(2). </w:t>
      </w:r>
      <w:hyperlink r:id="rId64" w:history="1">
        <w:r>
          <w:t>Пункт 25(1)</w:t>
        </w:r>
      </w:hyperlink>
      <w:r>
        <w:t xml:space="preserve"> Правил не распространяется на иностранных граждан, указанных в </w:t>
      </w:r>
      <w:hyperlink r:id="rId65" w:history="1">
        <w:r>
          <w:t>подпункте 2 пункта 20</w:t>
        </w:r>
      </w:hyperlink>
      <w:r>
        <w:t xml:space="preserve"> и </w:t>
      </w:r>
      <w:hyperlink r:id="rId66" w:history="1">
        <w:r>
          <w:t>пункте 21 статьи 5</w:t>
        </w:r>
      </w:hyperlink>
      <w:r>
        <w:t xml:space="preserve"> Федерального закона от 25 июля 2002 г. N 115-ФЗ "О правовом положении иностр</w:t>
      </w:r>
      <w:r>
        <w:t>анных граждан в Российской Федерации".</w:t>
      </w:r>
    </w:p>
    <w:p w:rsidR="00695137" w:rsidRDefault="00207BC3">
      <w:pPr>
        <w:pStyle w:val="a3"/>
      </w:pPr>
      <w:r>
        <w:t xml:space="preserve">Иностранные граждане, указанные в </w:t>
      </w:r>
      <w:hyperlink r:id="rId67" w:history="1">
        <w:r>
          <w:t>абзаце первом</w:t>
        </w:r>
      </w:hyperlink>
      <w:r>
        <w:t xml:space="preserve"> настоящего пункта Правил, предъявляют следующие документы:</w:t>
      </w:r>
    </w:p>
    <w:p w:rsidR="00695137" w:rsidRDefault="00207BC3">
      <w:pPr>
        <w:pStyle w:val="a3"/>
      </w:pPr>
      <w:r>
        <w:t>копия свидетельства о рождении ребенка;</w:t>
      </w:r>
    </w:p>
    <w:p w:rsidR="00695137" w:rsidRDefault="00207BC3">
      <w:pPr>
        <w:pStyle w:val="a3"/>
      </w:pPr>
      <w:r>
        <w:t>копия паспорта;</w:t>
      </w:r>
    </w:p>
    <w:p w:rsidR="00695137" w:rsidRDefault="00207BC3">
      <w:pPr>
        <w:pStyle w:val="a3"/>
      </w:pPr>
      <w:r>
        <w:t xml:space="preserve">справку о регистрации по </w:t>
      </w:r>
      <w:r>
        <w:t>месту жительства.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25(3). </w:t>
      </w:r>
      <w:hyperlink r:id="rId68" w:history="1">
        <w:r>
          <w:t>Пункт 22(1)</w:t>
        </w:r>
      </w:hyperlink>
      <w:r>
        <w:t xml:space="preserve"> и </w:t>
      </w:r>
      <w:hyperlink r:id="rId69" w:history="1">
        <w:r>
          <w:t>абзацы третий - пятый</w:t>
        </w:r>
      </w:hyperlink>
      <w:r>
        <w:t xml:space="preserve"> и </w:t>
      </w:r>
      <w:hyperlink r:id="rId70" w:history="1">
        <w:r>
          <w:t>седьмой - девятый пункта 25(1)</w:t>
        </w:r>
      </w:hyperlink>
      <w:r>
        <w:t xml:space="preserve"> Правил не распространяются на граждан Республики Беларусь.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>26. Не допус</w:t>
      </w:r>
      <w:r>
        <w:t xml:space="preserve">кается требовать представления других документов, кроме предусмотренных </w:t>
      </w:r>
      <w:hyperlink r:id="rId71" w:history="1">
        <w:r>
          <w:t>25</w:t>
        </w:r>
      </w:hyperlink>
      <w:r>
        <w:t xml:space="preserve"> Правил, в качестве основания для приема на обучение по основным общеобразовательным программам.</w:t>
      </w:r>
    </w:p>
    <w:p w:rsidR="00695137" w:rsidRDefault="00207BC3">
      <w:pPr>
        <w:pStyle w:val="a3"/>
      </w:pPr>
      <w:r>
        <w:t>При подаче заяв</w:t>
      </w:r>
      <w:r>
        <w:t xml:space="preserve">ления о приеме на обучение в электронной форме посредством </w:t>
      </w:r>
      <w:hyperlink r:id="rId72" w:history="1">
        <w:r>
          <w:t>ЕПГУ</w:t>
        </w:r>
      </w:hyperlink>
      <w:r>
        <w:t xml:space="preserve"> не допускается требовать копий или оригиналов документов, предусмотренных </w:t>
      </w:r>
      <w:hyperlink r:id="rId73" w:history="1">
        <w:r>
          <w:t>25</w:t>
        </w:r>
      </w:hyperlink>
      <w:r>
        <w:t xml:space="preserve"> Пра</w:t>
      </w:r>
      <w:r>
        <w:t xml:space="preserve">вил, за исключением копий или оригиналов документов, подтверждающих внеочередное, первоочередное и </w:t>
      </w:r>
      <w:r>
        <w:lastRenderedPageBreak/>
        <w:t>преимущественное право приема на обучение, или документов, подтверждение которых в электронном виде невозможно.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>26(1). При подаче заявления родителями (зако</w:t>
      </w:r>
      <w:r>
        <w:t xml:space="preserve">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 о приеме на обучение в электронной форме посредством </w:t>
      </w:r>
      <w:hyperlink r:id="rId74" w:history="1">
        <w:r>
          <w:t>ЕПГУ</w:t>
        </w:r>
      </w:hyperlink>
      <w:r>
        <w:t xml:space="preserve"> не допускается требовать копий или оригиналов документов, предусмотренных </w:t>
      </w:r>
      <w:hyperlink r:id="rId75" w:history="1">
        <w:r>
          <w:t>пунктами 25(1)</w:t>
        </w:r>
      </w:hyperlink>
      <w:r>
        <w:t xml:space="preserve"> и </w:t>
      </w:r>
      <w:hyperlink r:id="rId76" w:history="1">
        <w:r>
          <w:t>25(2)</w:t>
        </w:r>
      </w:hyperlink>
      <w:r>
        <w:t xml:space="preserve"> Порядка, за исключением копий или оригиналов документов, подтверждение которых в эл</w:t>
      </w:r>
      <w:r>
        <w:t>ектронном виде невозможно.</w:t>
      </w:r>
    </w:p>
    <w:p w:rsidR="00695137" w:rsidRDefault="00207BC3">
      <w:pPr>
        <w:pStyle w:val="a3"/>
      </w:pPr>
      <w:bookmarkStart w:id="29" w:name="anchor1028"/>
      <w:bookmarkEnd w:id="29"/>
      <w:r>
        <w:t>27.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28. Факт приема заявления о приеме на обучение и перечень документов, представленных </w:t>
      </w:r>
      <w:r>
        <w:t>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поступающим, регистрируются в журнале приема заявлений о приеме на обучение в МОБУ «Сузановская СОШ». Уведомление о факте приема заявления направляется в личный кабинет на </w:t>
      </w:r>
      <w:hyperlink r:id="rId77" w:history="1">
        <w:r>
          <w:t>ЕПГУ</w:t>
        </w:r>
      </w:hyperlink>
      <w:r>
        <w:t xml:space="preserve">. </w:t>
      </w:r>
    </w:p>
    <w:p w:rsidR="00695137" w:rsidRDefault="00207BC3">
      <w:pPr>
        <w:pStyle w:val="a3"/>
      </w:pPr>
      <w:r>
        <w:t>При подаче заявления о приеме на обучение через операторов почтовой связи общего пользования или лично в МОБУ «Сузановская СОШ»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 xml:space="preserve">) </w:t>
      </w:r>
      <w:r>
        <w:t>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МОБУ «Сузановская СОШ», ответственного за прием заявлений о приеме н</w:t>
      </w:r>
      <w:r>
        <w:t>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95137" w:rsidRDefault="00207BC3">
      <w:pPr>
        <w:pStyle w:val="a3"/>
      </w:pPr>
      <w:bookmarkStart w:id="30" w:name="anchor1030"/>
      <w:bookmarkEnd w:id="30"/>
      <w:r>
        <w:t>29. МОБУ «Сузановская СОШ» осуществляет обработку полученных в связи с приемом персональных данных поступаю</w:t>
      </w:r>
      <w:r>
        <w:t xml:space="preserve">щих в соответствии с требованиями </w:t>
      </w:r>
      <w:hyperlink r:id="rId78" w:history="1">
        <w:r>
          <w:t>законодательства</w:t>
        </w:r>
      </w:hyperlink>
      <w:r>
        <w:t xml:space="preserve"> Российской Федерации в области персональных данных.</w:t>
      </w:r>
    </w:p>
    <w:p w:rsidR="00000000" w:rsidRDefault="00207BC3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695137" w:rsidRDefault="00207BC3">
      <w:pPr>
        <w:pStyle w:val="a3"/>
      </w:pPr>
      <w:r>
        <w:t xml:space="preserve">30. Директор МОБУ «Сузановская </w:t>
      </w:r>
      <w:proofErr w:type="gramStart"/>
      <w:r>
        <w:t>СОШ»  издает</w:t>
      </w:r>
      <w:proofErr w:type="gramEnd"/>
      <w:r>
        <w:t xml:space="preserve"> распорядительный акт о приеме на обучение</w:t>
      </w:r>
      <w:r>
        <w:t>:</w:t>
      </w:r>
    </w:p>
    <w:p w:rsidR="00695137" w:rsidRDefault="00207BC3">
      <w:pPr>
        <w:pStyle w:val="a3"/>
      </w:pPr>
      <w:r>
        <w:t xml:space="preserve"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</w:t>
      </w:r>
      <w:hyperlink r:id="rId79" w:history="1">
        <w:r>
          <w:t>пунктом 17</w:t>
        </w:r>
      </w:hyperlink>
      <w:r>
        <w:t xml:space="preserve"> Правил;</w:t>
      </w:r>
    </w:p>
    <w:p w:rsidR="00695137" w:rsidRDefault="00207BC3">
      <w:pPr>
        <w:pStyle w:val="a3"/>
      </w:pPr>
      <w:r>
        <w:t>ребенка, являющегося иностранным гражда</w:t>
      </w:r>
      <w:r>
        <w:t>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</w:t>
      </w:r>
      <w:r>
        <w:t xml:space="preserve">го </w:t>
      </w:r>
      <w:hyperlink r:id="rId80" w:history="1">
        <w:r>
          <w:t>пунктом 17</w:t>
        </w:r>
      </w:hyperlink>
      <w:r>
        <w:t xml:space="preserve"> Правил.</w:t>
      </w:r>
    </w:p>
    <w:p w:rsidR="00695137" w:rsidRDefault="00207BC3">
      <w:pPr>
        <w:pStyle w:val="a3"/>
      </w:pPr>
      <w:bookmarkStart w:id="31" w:name="anchor1032"/>
      <w:bookmarkEnd w:id="31"/>
      <w:r>
        <w:t>31. На каждого ребенка или поступающего, принятого в МОБУ «Сузановская СОШ»,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</w:t>
      </w:r>
      <w:r>
        <w:t>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sectPr w:rsidR="00695137">
      <w:type w:val="continuous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7BC3">
      <w:r>
        <w:separator/>
      </w:r>
    </w:p>
  </w:endnote>
  <w:endnote w:type="continuationSeparator" w:id="0">
    <w:p w:rsidR="00000000" w:rsidRDefault="0020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1DD" w:rsidRDefault="00207BC3"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7BC3">
      <w:r>
        <w:rPr>
          <w:color w:val="000000"/>
        </w:rPr>
        <w:separator/>
      </w:r>
    </w:p>
  </w:footnote>
  <w:footnote w:type="continuationSeparator" w:id="0">
    <w:p w:rsidR="00000000" w:rsidRDefault="00207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1DD" w:rsidRDefault="00207BC3">
    <w:pPr>
      <w:pStyle w:val="Standard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62F9B"/>
    <w:multiLevelType w:val="multilevel"/>
    <w:tmpl w:val="180E3C50"/>
    <w:lvl w:ilvl="0">
      <w:start w:val="1"/>
      <w:numFmt w:val="decimal"/>
      <w:lvlText w:val="%1."/>
      <w:lvlJc w:val="left"/>
      <w:pPr>
        <w:ind w:left="1776" w:hanging="1056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95137"/>
    <w:rsid w:val="00207BC3"/>
    <w:rsid w:val="0069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FE513-1ED4-4AE2-B8B7-F5C9CB8A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hAnsi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407727146/11" TargetMode="External"/><Relationship Id="rId18" Type="http://schemas.openxmlformats.org/officeDocument/2006/relationships/hyperlink" Target="http://ivo.garant.ru/document/redirect/70291362/55" TargetMode="External"/><Relationship Id="rId26" Type="http://schemas.openxmlformats.org/officeDocument/2006/relationships/hyperlink" Target="http://ivo.garant.ru/document/redirect/70291362/108786" TargetMode="External"/><Relationship Id="rId39" Type="http://schemas.openxmlformats.org/officeDocument/2006/relationships/hyperlink" Target="http://ivo.garant.ru/document/redirect/70291362/108396" TargetMode="External"/><Relationship Id="rId21" Type="http://schemas.openxmlformats.org/officeDocument/2006/relationships/hyperlink" Target="http://ivo.garant.ru/document/redirect/178792/190602" TargetMode="External"/><Relationship Id="rId34" Type="http://schemas.openxmlformats.org/officeDocument/2006/relationships/hyperlink" Target="#anchor1012" TargetMode="External"/><Relationship Id="rId42" Type="http://schemas.openxmlformats.org/officeDocument/2006/relationships/hyperlink" Target="https://www.gosuslugi.ru" TargetMode="External"/><Relationship Id="rId47" Type="http://schemas.openxmlformats.org/officeDocument/2006/relationships/hyperlink" Target="#anchor1261" TargetMode="External"/><Relationship Id="rId50" Type="http://schemas.openxmlformats.org/officeDocument/2006/relationships/hyperlink" Target="#anchor1262" TargetMode="External"/><Relationship Id="rId55" Type="http://schemas.openxmlformats.org/officeDocument/2006/relationships/hyperlink" Target="https://www.gosuslugi.ru" TargetMode="External"/><Relationship Id="rId63" Type="http://schemas.openxmlformats.org/officeDocument/2006/relationships/hyperlink" Target="http://ivo.garant.ru/document/redirect/12191967/432" TargetMode="External"/><Relationship Id="rId68" Type="http://schemas.openxmlformats.org/officeDocument/2006/relationships/hyperlink" Target="#anchor1231" TargetMode="External"/><Relationship Id="rId76" Type="http://schemas.openxmlformats.org/officeDocument/2006/relationships/hyperlink" Target="#anchor1262" TargetMode="External"/><Relationship Id="rId7" Type="http://schemas.openxmlformats.org/officeDocument/2006/relationships/header" Target="header1.xml"/><Relationship Id="rId71" Type="http://schemas.openxmlformats.org/officeDocument/2006/relationships/hyperlink" Target="http://ivo.garant.ru/document/redirect/76809938/1026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291362/108783" TargetMode="External"/><Relationship Id="rId29" Type="http://schemas.openxmlformats.org/officeDocument/2006/relationships/hyperlink" Target="http://ivo.garant.ru/document/redirect/70291362/108786" TargetMode="External"/><Relationship Id="rId11" Type="http://schemas.openxmlformats.org/officeDocument/2006/relationships/hyperlink" Target="http://ivo.garant.ru/document/redirect/407727146/11" TargetMode="External"/><Relationship Id="rId24" Type="http://schemas.openxmlformats.org/officeDocument/2006/relationships/hyperlink" Target="http://ivo.garant.ru/document/redirect/70291410/314" TargetMode="External"/><Relationship Id="rId32" Type="http://schemas.openxmlformats.org/officeDocument/2006/relationships/hyperlink" Target="#anchor1009" TargetMode="External"/><Relationship Id="rId37" Type="http://schemas.openxmlformats.org/officeDocument/2006/relationships/hyperlink" Target="#anchor1010" TargetMode="External"/><Relationship Id="rId40" Type="http://schemas.openxmlformats.org/officeDocument/2006/relationships/hyperlink" Target="#anchor1026" TargetMode="External"/><Relationship Id="rId45" Type="http://schemas.openxmlformats.org/officeDocument/2006/relationships/hyperlink" Target="#anchor1262" TargetMode="External"/><Relationship Id="rId53" Type="http://schemas.openxmlformats.org/officeDocument/2006/relationships/hyperlink" Target="#anchor1261" TargetMode="External"/><Relationship Id="rId58" Type="http://schemas.openxmlformats.org/officeDocument/2006/relationships/hyperlink" Target="https://www.gosuslugi.ru" TargetMode="External"/><Relationship Id="rId66" Type="http://schemas.openxmlformats.org/officeDocument/2006/relationships/hyperlink" Target="http://ivo.garant.ru/document/redirect/184755/50021" TargetMode="External"/><Relationship Id="rId74" Type="http://schemas.openxmlformats.org/officeDocument/2006/relationships/hyperlink" Target="https://www.gosuslugi.ru" TargetMode="External"/><Relationship Id="rId79" Type="http://schemas.openxmlformats.org/officeDocument/2006/relationships/hyperlink" Target="#anchor1017" TargetMode="External"/><Relationship Id="rId5" Type="http://schemas.openxmlformats.org/officeDocument/2006/relationships/footnotes" Target="footnotes.xml"/><Relationship Id="rId61" Type="http://schemas.openxmlformats.org/officeDocument/2006/relationships/hyperlink" Target="#anchor293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ivo.garant.ru/document/redirect/405536595/1001" TargetMode="External"/><Relationship Id="rId19" Type="http://schemas.openxmlformats.org/officeDocument/2006/relationships/hyperlink" Target="http://ivo.garant.ru/document/redirect/178792/248" TargetMode="External"/><Relationship Id="rId31" Type="http://schemas.openxmlformats.org/officeDocument/2006/relationships/hyperlink" Target="http://ivo.garant.ru/document/redirect/70291362/88" TargetMode="External"/><Relationship Id="rId44" Type="http://schemas.openxmlformats.org/officeDocument/2006/relationships/hyperlink" Target="#anchor1261" TargetMode="External"/><Relationship Id="rId52" Type="http://schemas.openxmlformats.org/officeDocument/2006/relationships/hyperlink" Target="#anchor1262" TargetMode="External"/><Relationship Id="rId60" Type="http://schemas.openxmlformats.org/officeDocument/2006/relationships/hyperlink" Target="http://ivo.garant.ru/document/redirect/77319056/1265" TargetMode="External"/><Relationship Id="rId65" Type="http://schemas.openxmlformats.org/officeDocument/2006/relationships/hyperlink" Target="http://ivo.garant.ru/document/redirect/184755/500202" TargetMode="External"/><Relationship Id="rId73" Type="http://schemas.openxmlformats.org/officeDocument/2006/relationships/hyperlink" Target="http://ivo.garant.ru/document/redirect/76809938/1026" TargetMode="External"/><Relationship Id="rId78" Type="http://schemas.openxmlformats.org/officeDocument/2006/relationships/hyperlink" Target="http://ivo.garant.ru/document/redirect/12148567/4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403024912/1021" TargetMode="External"/><Relationship Id="rId14" Type="http://schemas.openxmlformats.org/officeDocument/2006/relationships/hyperlink" Target="http://ivo.garant.ru/document/redirect/70291362/55" TargetMode="External"/><Relationship Id="rId22" Type="http://schemas.openxmlformats.org/officeDocument/2006/relationships/hyperlink" Target="http://ivo.garant.ru/document/redirect/12182530/4606" TargetMode="External"/><Relationship Id="rId27" Type="http://schemas.openxmlformats.org/officeDocument/2006/relationships/hyperlink" Target="http://ivo.garant.ru/document/redirect/70291362/108787" TargetMode="External"/><Relationship Id="rId30" Type="http://schemas.openxmlformats.org/officeDocument/2006/relationships/hyperlink" Target="http://ivo.garant.ru/document/redirect/70291362/108787" TargetMode="External"/><Relationship Id="rId35" Type="http://schemas.openxmlformats.org/officeDocument/2006/relationships/hyperlink" Target="#anchor1017" TargetMode="External"/><Relationship Id="rId43" Type="http://schemas.openxmlformats.org/officeDocument/2006/relationships/hyperlink" Target="https://www.gosuslugi.ru" TargetMode="External"/><Relationship Id="rId48" Type="http://schemas.openxmlformats.org/officeDocument/2006/relationships/hyperlink" Target="#anchor1262" TargetMode="External"/><Relationship Id="rId56" Type="http://schemas.openxmlformats.org/officeDocument/2006/relationships/hyperlink" Target="https://www.gosuslugi.ru" TargetMode="External"/><Relationship Id="rId64" Type="http://schemas.openxmlformats.org/officeDocument/2006/relationships/hyperlink" Target="#anchor1261" TargetMode="External"/><Relationship Id="rId69" Type="http://schemas.openxmlformats.org/officeDocument/2006/relationships/hyperlink" Target="#anchor12613" TargetMode="External"/><Relationship Id="rId77" Type="http://schemas.openxmlformats.org/officeDocument/2006/relationships/hyperlink" Target="https://www.gosuslugi.ru" TargetMode="External"/><Relationship Id="rId8" Type="http://schemas.openxmlformats.org/officeDocument/2006/relationships/footer" Target="footer1.xml"/><Relationship Id="rId51" Type="http://schemas.openxmlformats.org/officeDocument/2006/relationships/hyperlink" Target="#anchor1261" TargetMode="External"/><Relationship Id="rId72" Type="http://schemas.openxmlformats.org/officeDocument/2006/relationships/hyperlink" Target="https://www.gosuslugi.ru" TargetMode="External"/><Relationship Id="rId80" Type="http://schemas.openxmlformats.org/officeDocument/2006/relationships/hyperlink" Target="#anchor10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407727146/11" TargetMode="External"/><Relationship Id="rId17" Type="http://schemas.openxmlformats.org/officeDocument/2006/relationships/hyperlink" Target="https://sh-suzanovskaya-r56.gosweb.gosuslugi.ru/roditelyam-i-uchenikam/poleznaya-informatsiya/pravila-priema-perevoda-otchislen#zagolovok-pravila-priema" TargetMode="External"/><Relationship Id="rId25" Type="http://schemas.openxmlformats.org/officeDocument/2006/relationships/hyperlink" Target="http://ivo.garant.ru/document/redirect/70291362/67" TargetMode="External"/><Relationship Id="rId33" Type="http://schemas.openxmlformats.org/officeDocument/2006/relationships/hyperlink" Target="#anchor1010" TargetMode="External"/><Relationship Id="rId38" Type="http://schemas.openxmlformats.org/officeDocument/2006/relationships/hyperlink" Target="#anchor1012" TargetMode="External"/><Relationship Id="rId46" Type="http://schemas.openxmlformats.org/officeDocument/2006/relationships/hyperlink" Target="https://www.gosuslugi.ru" TargetMode="External"/><Relationship Id="rId59" Type="http://schemas.openxmlformats.org/officeDocument/2006/relationships/hyperlink" Target="http://ivo.garant.ru/document/redirect/70291362/108396" TargetMode="External"/><Relationship Id="rId67" Type="http://schemas.openxmlformats.org/officeDocument/2006/relationships/hyperlink" Target="#anchor1262" TargetMode="External"/><Relationship Id="rId20" Type="http://schemas.openxmlformats.org/officeDocument/2006/relationships/hyperlink" Target="http://ivo.garant.ru/document/redirect/71433920/281" TargetMode="External"/><Relationship Id="rId41" Type="http://schemas.openxmlformats.org/officeDocument/2006/relationships/hyperlink" Target="https://www.gosuslugi.ru" TargetMode="External"/><Relationship Id="rId54" Type="http://schemas.openxmlformats.org/officeDocument/2006/relationships/hyperlink" Target="#anchor1262" TargetMode="External"/><Relationship Id="rId62" Type="http://schemas.openxmlformats.org/officeDocument/2006/relationships/hyperlink" Target="http://ivo.garant.ru/document/redirect/12137881/1200" TargetMode="External"/><Relationship Id="rId70" Type="http://schemas.openxmlformats.org/officeDocument/2006/relationships/hyperlink" Target="#anchor12617" TargetMode="External"/><Relationship Id="rId75" Type="http://schemas.openxmlformats.org/officeDocument/2006/relationships/hyperlink" Target="#anchor12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70291362/0" TargetMode="External"/><Relationship Id="rId23" Type="http://schemas.openxmlformats.org/officeDocument/2006/relationships/hyperlink" Target="#anchor120" TargetMode="External"/><Relationship Id="rId28" Type="http://schemas.openxmlformats.org/officeDocument/2006/relationships/hyperlink" Target="http://ivo.garant.ru/document/redirect/76846441/78021" TargetMode="External"/><Relationship Id="rId36" Type="http://schemas.openxmlformats.org/officeDocument/2006/relationships/hyperlink" Target="#anchor1009" TargetMode="External"/><Relationship Id="rId49" Type="http://schemas.openxmlformats.org/officeDocument/2006/relationships/hyperlink" Target="#anchor1261" TargetMode="External"/><Relationship Id="rId57" Type="http://schemas.openxmlformats.org/officeDocument/2006/relationships/hyperlink" Target="https://www.gosuslug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cmm+RuUxKguAeT48bWhwNbXN/cyETXZQpqwuJ/CfEns=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3a3T7EMI26b1s3T3I2kc/3NkhAvjqhMrpycLX1ryEqE=</DigestValue>
    </Reference>
  </SignedInfo>
  <SignatureValue>uBQr98KgxLYji8IUKKeWPvGoL7c3C5IivUgIajlPJRu9CH2Zd31Yig6rnV21wvnf
feaiYgq2w8IUxiNIVSn1gg==</SignatureValue>
  <KeyInfo>
    <X509Data>
      <X509Certificate>MIIJ9DCCCaGgAwIBAgIRAIgmrIfZVdgn4LN1w+qesvIwCgYIKoUDBwEBAwIwggFh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vdCw0YfQtdC50YHRgtCy0L4wHhcNMjUwNzEwMDUyNTQxWhcNMjYxMDAzMDUyNTQx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INCg0L7RgdGB0LjQuIIKbAnAdgAAAAAJjDAKBggqhQMHAQEDAgNBAG3UvjvWhVbL
0U5H+BTQl/15jwLAC4z9fkJEDP2NPmfCtypVNfwAUrGXcQbgjN9mz9KBJ0nvMIfQ
ihGWRPUhi0M=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1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66"/>
            <mdssi:RelationshipReference xmlns:mdssi="http://schemas.openxmlformats.org/package/2006/digital-signature" SourceId="rId74"/>
            <mdssi:RelationshipReference xmlns:mdssi="http://schemas.openxmlformats.org/package/2006/digital-signature" SourceId="rId79"/>
            <mdssi:RelationshipReference xmlns:mdssi="http://schemas.openxmlformats.org/package/2006/digital-signature" SourceId="rId5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8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56"/>
            <mdssi:RelationshipReference xmlns:mdssi="http://schemas.openxmlformats.org/package/2006/digital-signature" SourceId="rId64"/>
            <mdssi:RelationshipReference xmlns:mdssi="http://schemas.openxmlformats.org/package/2006/digital-signature" SourceId="rId69"/>
            <mdssi:RelationshipReference xmlns:mdssi="http://schemas.openxmlformats.org/package/2006/digital-signature" SourceId="rId77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80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6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63"/>
            <mdssi:RelationshipReference xmlns:mdssi="http://schemas.openxmlformats.org/package/2006/digital-signature" SourceId="rId68"/>
            <mdssi:RelationshipReference xmlns:mdssi="http://schemas.openxmlformats.org/package/2006/digital-signature" SourceId="rId76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3iOB6geq5M9l5yeaNCOoTUYuKig=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0PWIclfNCG3mYJsAnQVFLgfbkeQ=</DigestValue>
      </Reference>
      <Reference URI="/word/endnotes.xml?ContentType=application/vnd.openxmlformats-officedocument.wordprocessingml.endnotes+xml">
        <DigestMethod Algorithm="http://www.w3.org/2000/09/xmldsig#sha1"/>
        <DigestValue>x359bcSmALI8XN6Z9sdgYy4exQY=</DigestValue>
      </Reference>
      <Reference URI="/word/fontTable.xml?ContentType=application/vnd.openxmlformats-officedocument.wordprocessingml.fontTable+xml">
        <DigestMethod Algorithm="http://www.w3.org/2000/09/xmldsig#sha1"/>
        <DigestValue>OU5hWZuB/LBl5NpURrvPBc648oM=</DigestValue>
      </Reference>
      <Reference URI="/word/footer1.xml?ContentType=application/vnd.openxmlformats-officedocument.wordprocessingml.footer+xml">
        <DigestMethod Algorithm="http://www.w3.org/2000/09/xmldsig#sha1"/>
        <DigestValue>EuWB1eOaRfzDSgAryDuCUUe5qmY=</DigestValue>
      </Reference>
      <Reference URI="/word/footnotes.xml?ContentType=application/vnd.openxmlformats-officedocument.wordprocessingml.footnotes+xml">
        <DigestMethod Algorithm="http://www.w3.org/2000/09/xmldsig#sha1"/>
        <DigestValue>UBc4+NJwkC71nzVvh6dKipRq2PU=</DigestValue>
      </Reference>
      <Reference URI="/word/header1.xml?ContentType=application/vnd.openxmlformats-officedocument.wordprocessingml.header+xml">
        <DigestMethod Algorithm="http://www.w3.org/2000/09/xmldsig#sha1"/>
        <DigestValue>qX1n6Dy5NUTcKM2tzISPRidalfw=</DigestValue>
      </Reference>
      <Reference URI="/word/numbering.xml?ContentType=application/vnd.openxmlformats-officedocument.wordprocessingml.numbering+xml">
        <DigestMethod Algorithm="http://www.w3.org/2000/09/xmldsig#sha1"/>
        <DigestValue>VXAyQz7E4WyZ7C7/ur3vBppmfmw=</DigestValue>
      </Reference>
      <Reference URI="/word/settings.xml?ContentType=application/vnd.openxmlformats-officedocument.wordprocessingml.settings+xml">
        <DigestMethod Algorithm="http://www.w3.org/2000/09/xmldsig#sha1"/>
        <DigestValue>1Tkq1lI1SnBevjVD0FJCWZokW80=</DigestValue>
      </Reference>
      <Reference URI="/word/styles.xml?ContentType=application/vnd.openxmlformats-officedocument.wordprocessingml.styles+xml">
        <DigestMethod Algorithm="http://www.w3.org/2000/09/xmldsig#sha1"/>
        <DigestValue>xeqPTS1IHB28kaPQ6x+Wa1jQHmo=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2025-09-24T07:33:45Z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2025-09-24T07:33:45Z</xd:SigningTime>
          <xd:SigningCertificate>
            <xd:Cert>
              <xd:CertDigest>
                <DigestMethod Algorithm="http://www.w3.org/2000/09/xmldsig#sha1"/>
                <DigestValue>vHGS1wbLkvS+Vpx6eZrhra0H3qo=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180975814044888676270474269795100308210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4765</Words>
  <Characters>27163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Учетная запись Майкрософт</cp:lastModifiedBy>
  <cp:revision>2</cp:revision>
  <dcterms:created xsi:type="dcterms:W3CDTF">2025-09-24T07:33:00Z</dcterms:created>
  <dcterms:modified xsi:type="dcterms:W3CDTF">2025-09-24T07:33:00Z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